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2E" w:rsidRDefault="001F522E" w:rsidP="00F32BBF">
      <w:pPr>
        <w:spacing w:line="240" w:lineRule="auto"/>
        <w:jc w:val="center"/>
        <w:rPr>
          <w:b/>
          <w:bCs/>
          <w:noProof/>
          <w:sz w:val="44"/>
          <w:szCs w:val="44"/>
          <w:lang w:eastAsia="ru-RU"/>
        </w:rPr>
      </w:pPr>
      <w:r>
        <w:rPr>
          <w:b/>
          <w:bCs/>
          <w:noProof/>
          <w:sz w:val="44"/>
          <w:szCs w:val="44"/>
          <w:lang w:eastAsia="ru-RU"/>
        </w:rPr>
        <w:t>МКОУ «СОШ №2 имени Х.М.Шогенова» г.п.Чегем</w:t>
      </w:r>
    </w:p>
    <w:p w:rsidR="001F522E" w:rsidRDefault="001F522E" w:rsidP="00823C9D">
      <w:pPr>
        <w:spacing w:line="240" w:lineRule="auto"/>
        <w:jc w:val="center"/>
        <w:rPr>
          <w:b/>
          <w:bCs/>
          <w:noProof/>
          <w:sz w:val="44"/>
          <w:szCs w:val="44"/>
          <w:lang w:eastAsia="ru-RU"/>
        </w:rPr>
      </w:pPr>
      <w:r>
        <w:rPr>
          <w:b/>
          <w:bCs/>
          <w:noProof/>
          <w:sz w:val="44"/>
          <w:szCs w:val="44"/>
          <w:lang w:eastAsia="ru-RU"/>
        </w:rPr>
        <w:t>Открытый классный час</w:t>
      </w:r>
    </w:p>
    <w:p w:rsidR="001F522E" w:rsidRDefault="001F522E" w:rsidP="00823C9D">
      <w:pPr>
        <w:spacing w:line="240" w:lineRule="auto"/>
        <w:jc w:val="center"/>
        <w:rPr>
          <w:b/>
          <w:bCs/>
          <w:noProof/>
          <w:sz w:val="44"/>
          <w:szCs w:val="44"/>
          <w:lang w:eastAsia="ru-RU"/>
        </w:rPr>
      </w:pPr>
      <w:r>
        <w:rPr>
          <w:b/>
          <w:bCs/>
          <w:noProof/>
          <w:sz w:val="44"/>
          <w:szCs w:val="44"/>
          <w:lang w:eastAsia="ru-RU"/>
        </w:rPr>
        <w:t>с презентацией.</w:t>
      </w:r>
    </w:p>
    <w:p w:rsidR="001F522E" w:rsidRDefault="001F522E" w:rsidP="00823C9D">
      <w:pPr>
        <w:spacing w:line="240" w:lineRule="auto"/>
        <w:jc w:val="center"/>
        <w:rPr>
          <w:b/>
          <w:bCs/>
          <w:noProof/>
          <w:sz w:val="44"/>
          <w:szCs w:val="44"/>
          <w:lang w:eastAsia="ru-RU"/>
        </w:rPr>
      </w:pPr>
    </w:p>
    <w:p w:rsidR="001F522E" w:rsidRDefault="001F522E" w:rsidP="00891D3E">
      <w:pPr>
        <w:spacing w:line="360" w:lineRule="auto"/>
        <w:jc w:val="center"/>
        <w:rPr>
          <w:b/>
          <w:bCs/>
          <w:noProof/>
          <w:sz w:val="44"/>
          <w:szCs w:val="44"/>
          <w:lang w:eastAsia="ru-RU"/>
        </w:rPr>
      </w:pPr>
      <w:r>
        <w:rPr>
          <w:b/>
          <w:bCs/>
          <w:noProof/>
          <w:sz w:val="44"/>
          <w:szCs w:val="44"/>
          <w:lang w:eastAsia="ru-RU"/>
        </w:rPr>
        <w:t>«От улыбки станет всем добрей…»</w:t>
      </w:r>
    </w:p>
    <w:p w:rsidR="001F522E" w:rsidRPr="00F32BBF" w:rsidRDefault="001F522E" w:rsidP="00891D3E">
      <w:pPr>
        <w:spacing w:line="360" w:lineRule="auto"/>
        <w:jc w:val="center"/>
        <w:rPr>
          <w:b/>
          <w:bCs/>
          <w:noProof/>
          <w:sz w:val="28"/>
          <w:szCs w:val="28"/>
          <w:lang w:eastAsia="ru-RU"/>
        </w:rPr>
      </w:pPr>
      <w:r w:rsidRPr="00F32BBF">
        <w:rPr>
          <w:b/>
          <w:bCs/>
          <w:noProof/>
          <w:sz w:val="28"/>
          <w:szCs w:val="28"/>
          <w:lang w:eastAsia="ru-RU"/>
        </w:rPr>
        <w:t>(О доброте, дружбе, толерантности.)</w:t>
      </w:r>
    </w:p>
    <w:p w:rsidR="001F522E" w:rsidRDefault="001F522E" w:rsidP="00891D3E">
      <w:pPr>
        <w:spacing w:line="360" w:lineRule="auto"/>
        <w:jc w:val="center"/>
        <w:rPr>
          <w:noProof/>
          <w:lang w:eastAsia="ru-RU"/>
        </w:rPr>
      </w:pPr>
    </w:p>
    <w:p w:rsidR="001F522E" w:rsidRDefault="001F522E" w:rsidP="00891D3E">
      <w:pPr>
        <w:spacing w:line="360" w:lineRule="auto"/>
        <w:jc w:val="center"/>
        <w:rPr>
          <w:noProof/>
          <w:lang w:eastAsia="ru-RU"/>
        </w:rPr>
      </w:pPr>
    </w:p>
    <w:p w:rsidR="001F522E" w:rsidRDefault="001F522E" w:rsidP="00891D3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606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3.25pt;height:345pt;visibility:visible">
            <v:imagedata r:id="rId5" o:title=""/>
          </v:shape>
        </w:pict>
      </w:r>
    </w:p>
    <w:p w:rsidR="001F522E" w:rsidRDefault="001F522E" w:rsidP="00891D3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Классный руководитель 6 «А» класса</w:t>
      </w:r>
    </w:p>
    <w:p w:rsidR="001F522E" w:rsidRDefault="001F522E" w:rsidP="00891D3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Кодзокова  Жанна Сафраиловна.</w:t>
      </w:r>
    </w:p>
    <w:p w:rsidR="001F522E" w:rsidRDefault="001F522E" w:rsidP="00891D3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2012</w: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-2013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уч.г.</w:t>
      </w:r>
    </w:p>
    <w:p w:rsidR="001F522E" w:rsidRDefault="001F522E" w:rsidP="00891D3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F522E" w:rsidRPr="00221592" w:rsidRDefault="001F522E" w:rsidP="00891D3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21592">
        <w:rPr>
          <w:rFonts w:ascii="Times New Roman" w:hAnsi="Times New Roman" w:cs="Times New Roman"/>
          <w:b/>
          <w:bCs/>
          <w:sz w:val="36"/>
          <w:szCs w:val="36"/>
        </w:rPr>
        <w:t>«От улыбки станет всем добрей….»</w:t>
      </w:r>
    </w:p>
    <w:p w:rsidR="001F522E" w:rsidRDefault="001F522E" w:rsidP="00891D3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 доброте, дружбе, толерантности.)</w:t>
      </w:r>
    </w:p>
    <w:p w:rsidR="001F522E" w:rsidRPr="000A601F" w:rsidRDefault="001F522E" w:rsidP="000A601F">
      <w:pPr>
        <w:spacing w:line="360" w:lineRule="auto"/>
        <w:jc w:val="center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Цель урока: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развивать отношение детей, построенные на способности решать проблемы;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формирование у детей потребности в понимании другого человека;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учить проявлять терпение к недостаткам других, умению считаться с интересами других;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развивать готовность идти навстречу друг другу;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формировать навык речевого этикета;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способствовать развитию у учащихся мотивации к совершению добрых и гуманных поступков.</w:t>
      </w:r>
    </w:p>
    <w:p w:rsidR="001F522E" w:rsidRPr="000A601F" w:rsidRDefault="001F522E" w:rsidP="000A601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познакомить учащихся с понятием «толерантность»;</w:t>
      </w:r>
    </w:p>
    <w:p w:rsidR="001F522E" w:rsidRPr="000A601F" w:rsidRDefault="001F522E" w:rsidP="000A601F">
      <w:pPr>
        <w:spacing w:line="360" w:lineRule="auto"/>
        <w:jc w:val="center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Задачи:</w:t>
      </w:r>
    </w:p>
    <w:p w:rsidR="001F522E" w:rsidRPr="000A601F" w:rsidRDefault="001F522E" w:rsidP="000A601F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развитие внимания, памяти, творческого мышления учащихся;</w:t>
      </w:r>
    </w:p>
    <w:p w:rsidR="001F522E" w:rsidRPr="000A601F" w:rsidRDefault="001F522E" w:rsidP="000A601F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  <w:b/>
          <w:bCs/>
        </w:rPr>
        <w:t>воспитание чувства коллективизма, сплоченности;</w:t>
      </w:r>
    </w:p>
    <w:p w:rsidR="001F522E" w:rsidRPr="00AB438E" w:rsidRDefault="001F522E" w:rsidP="008D1F23">
      <w:pPr>
        <w:numPr>
          <w:ilvl w:val="0"/>
          <w:numId w:val="13"/>
        </w:numPr>
        <w:tabs>
          <w:tab w:val="clear" w:pos="720"/>
          <w:tab w:val="num" w:pos="142"/>
        </w:tabs>
        <w:spacing w:line="360" w:lineRule="auto"/>
        <w:ind w:left="142" w:firstLine="218"/>
        <w:rPr>
          <w:rFonts w:ascii="Times New Roman" w:hAnsi="Times New Roman" w:cs="Times New Roman"/>
        </w:rPr>
      </w:pPr>
      <w:r w:rsidRPr="00AB438E">
        <w:rPr>
          <w:rFonts w:ascii="Times New Roman" w:hAnsi="Times New Roman" w:cs="Times New Roman"/>
          <w:b/>
          <w:bCs/>
        </w:rPr>
        <w:t>способствовать развитию уважительного отношения между учащимися.</w:t>
      </w:r>
      <w:r w:rsidRPr="00536062">
        <w:rPr>
          <w:noProof/>
          <w:lang w:eastAsia="ru-RU"/>
        </w:rPr>
        <w:pict>
          <v:shape id="Рисунок 10" o:spid="_x0000_i1026" type="#_x0000_t75" style="width:471pt;height:352.5pt;visibility:visible">
            <v:imagedata r:id="rId6" o:title=""/>
          </v:shape>
        </w:pict>
      </w:r>
    </w:p>
    <w:p w:rsidR="001F522E" w:rsidRDefault="001F522E" w:rsidP="00DB4C37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</w:rPr>
        <w:t xml:space="preserve">Наш классный час посвящен, на мой взгляд, интересной теме. А какой,  узнаем, </w:t>
      </w:r>
      <w:r>
        <w:rPr>
          <w:rFonts w:ascii="Times New Roman" w:hAnsi="Times New Roman" w:cs="Times New Roman"/>
        </w:rPr>
        <w:t xml:space="preserve">послушав песню «От улыбки» </w:t>
      </w:r>
      <w:r w:rsidRPr="003B0B85">
        <w:rPr>
          <w:rFonts w:ascii="Times New Roman" w:hAnsi="Times New Roman" w:cs="Times New Roman"/>
        </w:rPr>
        <w:t>И вы, ребята,  все вместе подпевайте ее. Итак, как вы думаете, о чем мы сегодня поговорим?</w:t>
      </w:r>
    </w:p>
    <w:p w:rsidR="001F522E" w:rsidRDefault="001F522E" w:rsidP="006E7EC1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доброте, дружбе.</w:t>
      </w:r>
    </w:p>
    <w:p w:rsidR="001F522E" w:rsidRPr="003B0B85" w:rsidRDefault="001F522E" w:rsidP="006E7EC1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</w:p>
    <w:p w:rsidR="001F522E" w:rsidRDefault="001F522E" w:rsidP="00DB4C37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</w:rPr>
        <w:t>Правильно, мы будем говорить  о доброте, дружбе</w:t>
      </w:r>
      <w:r>
        <w:rPr>
          <w:rFonts w:ascii="Times New Roman" w:hAnsi="Times New Roman" w:cs="Times New Roman"/>
        </w:rPr>
        <w:t>,</w:t>
      </w:r>
      <w:r w:rsidRPr="003B0B85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еще мы узнаем, что обозначает слово</w:t>
      </w:r>
      <w:r w:rsidRPr="003B0B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3B0B85">
        <w:rPr>
          <w:rFonts w:ascii="Times New Roman" w:hAnsi="Times New Roman" w:cs="Times New Roman"/>
        </w:rPr>
        <w:t>толерантност</w:t>
      </w:r>
      <w:r>
        <w:rPr>
          <w:rFonts w:ascii="Times New Roman" w:hAnsi="Times New Roman" w:cs="Times New Roman"/>
        </w:rPr>
        <w:t>ь» и  что значит быть толерантным человеком.</w:t>
      </w:r>
      <w:r w:rsidRPr="003B0B85">
        <w:rPr>
          <w:rFonts w:ascii="Times New Roman" w:hAnsi="Times New Roman" w:cs="Times New Roman"/>
        </w:rPr>
        <w:t xml:space="preserve"> </w:t>
      </w:r>
    </w:p>
    <w:p w:rsidR="001F522E" w:rsidRDefault="001F522E" w:rsidP="00DB4C37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</w:rPr>
        <w:t>А что такое доброта?</w:t>
      </w:r>
    </w:p>
    <w:p w:rsidR="001F522E" w:rsidRDefault="001F522E" w:rsidP="00DB4C37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Послушаем стихотворение Тулуповой «Доброта»</w:t>
      </w:r>
    </w:p>
    <w:p w:rsidR="001F522E" w:rsidRPr="003B0B85" w:rsidRDefault="001F522E" w:rsidP="00DB4C37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</w:rPr>
        <w:t xml:space="preserve"> Как вы понимаете это слово?</w:t>
      </w:r>
    </w:p>
    <w:p w:rsidR="001F522E" w:rsidRPr="003B0B85" w:rsidRDefault="001F522E" w:rsidP="00DB4C37">
      <w:pPr>
        <w:spacing w:line="360" w:lineRule="auto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  <w:b/>
          <w:bCs/>
        </w:rPr>
        <w:t>1 ученик:</w:t>
      </w:r>
      <w:r w:rsidRPr="003B0B85">
        <w:rPr>
          <w:rFonts w:ascii="Times New Roman" w:hAnsi="Times New Roman" w:cs="Times New Roman"/>
        </w:rPr>
        <w:t xml:space="preserve"> Доброта – это когда солнышко светит, дети радуются, взрослые довольны своими детьми.</w:t>
      </w:r>
    </w:p>
    <w:p w:rsidR="001F522E" w:rsidRPr="003B0B85" w:rsidRDefault="001F522E" w:rsidP="00DB4C37">
      <w:pPr>
        <w:spacing w:line="360" w:lineRule="auto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  <w:b/>
          <w:bCs/>
        </w:rPr>
        <w:t>2 ученик</w:t>
      </w:r>
      <w:r w:rsidRPr="003B0B85">
        <w:rPr>
          <w:rFonts w:ascii="Times New Roman" w:hAnsi="Times New Roman" w:cs="Times New Roman"/>
        </w:rPr>
        <w:t>: Доброта – это весна, улыбка, мама, учитель.</w:t>
      </w:r>
    </w:p>
    <w:p w:rsidR="001F522E" w:rsidRPr="003B0B85" w:rsidRDefault="001F522E" w:rsidP="00DB4C37">
      <w:pPr>
        <w:spacing w:line="360" w:lineRule="auto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  <w:b/>
          <w:bCs/>
        </w:rPr>
        <w:t>3 ученик</w:t>
      </w:r>
      <w:r w:rsidRPr="003B0B85">
        <w:rPr>
          <w:rFonts w:ascii="Times New Roman" w:hAnsi="Times New Roman" w:cs="Times New Roman"/>
        </w:rPr>
        <w:t>: Доброта – это когда люди делают добрые дела, не обижают друг друга, а помогают больным и старикам.</w:t>
      </w:r>
    </w:p>
    <w:p w:rsidR="001F522E" w:rsidRPr="003B0B85" w:rsidRDefault="001F522E" w:rsidP="00DB4C37">
      <w:pPr>
        <w:spacing w:line="360" w:lineRule="auto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  <w:b/>
          <w:bCs/>
        </w:rPr>
        <w:t>4 ученик</w:t>
      </w:r>
      <w:r w:rsidRPr="003B0B85">
        <w:rPr>
          <w:rFonts w:ascii="Times New Roman" w:hAnsi="Times New Roman" w:cs="Times New Roman"/>
        </w:rPr>
        <w:t>: Доброта – это когда любят животных, птиц, весь окружающий мир.</w:t>
      </w:r>
    </w:p>
    <w:p w:rsidR="001F522E" w:rsidRDefault="001F522E" w:rsidP="00DB4C37">
      <w:pPr>
        <w:spacing w:line="360" w:lineRule="auto"/>
        <w:rPr>
          <w:rFonts w:ascii="Times New Roman" w:hAnsi="Times New Roman" w:cs="Times New Roman"/>
        </w:rPr>
      </w:pPr>
      <w:r w:rsidRPr="003B0B85">
        <w:rPr>
          <w:rFonts w:ascii="Times New Roman" w:hAnsi="Times New Roman" w:cs="Times New Roman"/>
          <w:b/>
          <w:bCs/>
        </w:rPr>
        <w:t>Учитель</w:t>
      </w:r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Значит, доброта – это все хорошее, доброе и красивое. Доброта соединяет, объединяет людей, роднит, вызывает симпатию, дружбу. Доброта связана с традициями родной культуры, с языком, с культурой человечества, с прошлым и будущим.</w:t>
      </w:r>
    </w:p>
    <w:p w:rsidR="001F522E" w:rsidRDefault="001F522E" w:rsidP="00A319BD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как стать добрым? С чего надо начать?</w:t>
      </w:r>
    </w:p>
    <w:p w:rsidR="001F522E" w:rsidRDefault="001F522E" w:rsidP="00A319BD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Прочитаем памятку «Как  стать добрым»</w:t>
      </w:r>
    </w:p>
    <w:p w:rsidR="001F522E" w:rsidRDefault="001F522E" w:rsidP="00A319BD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Рисунок 13" o:spid="_x0000_i1027" type="#_x0000_t75" style="width:474pt;height:355.5pt;visibility:visible">
            <v:imagedata r:id="rId7" o:title=""/>
          </v:shape>
        </w:pict>
      </w:r>
    </w:p>
    <w:p w:rsidR="001F522E" w:rsidRDefault="001F522E" w:rsidP="00A319BD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Памятка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Начни становиться добрым с небольшого дела.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Не стыдись оказывать помощь, маленькие услуги своим товарищам, близким.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Старайся видеть в людях, прежде всего хорошее и доброе! От этого все окружающие становятся добрее и симпатичнее.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Будь добрым к людям!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Учись добру у добрых!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Не бойся предлагать свою помощь тем, кто в ней нуждается, помогай в первую очередь людям, попавшим в беду, слабым, больным.</w:t>
      </w:r>
    </w:p>
    <w:p w:rsidR="001F522E" w:rsidRPr="00A319BD" w:rsidRDefault="001F522E" w:rsidP="00A319B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A319BD">
        <w:rPr>
          <w:rFonts w:ascii="Times New Roman" w:hAnsi="Times New Roman" w:cs="Times New Roman"/>
        </w:rPr>
        <w:t>Не причиняя зла, добрей становишься!</w:t>
      </w:r>
    </w:p>
    <w:p w:rsidR="001F522E" w:rsidRDefault="001F522E" w:rsidP="00A319BD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</w:p>
    <w:p w:rsidR="001F522E" w:rsidRPr="00207B38" w:rsidRDefault="001F522E" w:rsidP="00DB4C37">
      <w:pPr>
        <w:spacing w:line="360" w:lineRule="auto"/>
        <w:rPr>
          <w:rFonts w:ascii="Times New Roman" w:hAnsi="Times New Roman" w:cs="Times New Roman"/>
          <w:b/>
          <w:bCs/>
        </w:rPr>
      </w:pPr>
      <w:r w:rsidRPr="00207B38">
        <w:rPr>
          <w:rFonts w:ascii="Times New Roman" w:hAnsi="Times New Roman" w:cs="Times New Roman"/>
          <w:b/>
          <w:bCs/>
        </w:rPr>
        <w:t>Учитель:</w:t>
      </w:r>
    </w:p>
    <w:p w:rsidR="001F522E" w:rsidRDefault="001F522E" w:rsidP="009E5F1C">
      <w:pPr>
        <w:pStyle w:val="ListParagraph"/>
        <w:spacing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Доброта – это способность сострадать, сочувствовать, проще говоря – способность представить себя на месте другого человека. Способность или умение, то есть то, чему можно научиться. Значит, доброта не дается с рождения, не передается по наследству. Нужно упорно, день за днем воспитывать в себе ее – доброту. Еще, ребята, предлагаю завести тайный дневник добрых дел, в него будете записывать свои успехи. И каждая маленькая удача – это будет ваша победа над собой. </w:t>
      </w:r>
    </w:p>
    <w:p w:rsidR="001F522E" w:rsidRDefault="001F522E" w:rsidP="009E5F1C">
      <w:pPr>
        <w:pStyle w:val="ListParagraph"/>
        <w:spacing w:line="360" w:lineRule="auto"/>
        <w:ind w:left="284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можно ли в повседневной жизни проявлять доброту?</w:t>
      </w:r>
    </w:p>
    <w:p w:rsidR="001F522E" w:rsidRDefault="001F522E" w:rsidP="009E5F1C">
      <w:pPr>
        <w:pStyle w:val="ListParagraph"/>
        <w:spacing w:line="360" w:lineRule="auto"/>
        <w:ind w:left="284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(Ответы учащихся.)</w:t>
      </w:r>
    </w:p>
    <w:p w:rsidR="001F522E" w:rsidRPr="00281181" w:rsidRDefault="001F522E" w:rsidP="0028118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81181">
        <w:rPr>
          <w:rFonts w:ascii="Times New Roman" w:hAnsi="Times New Roman" w:cs="Times New Roman"/>
        </w:rPr>
        <w:t>Капельки добра, сливаясь, превращаются в ручеек, ручеек в реку, реки – в море добра. Хорошо, когда человек оставляет после себя добрый след.</w:t>
      </w:r>
    </w:p>
    <w:p w:rsidR="001F522E" w:rsidRDefault="001F522E" w:rsidP="00DB4C37">
      <w:pPr>
        <w:spacing w:line="360" w:lineRule="auto"/>
        <w:rPr>
          <w:rFonts w:ascii="Times New Roman" w:hAnsi="Times New Roman" w:cs="Times New Roman"/>
        </w:rPr>
      </w:pPr>
      <w:r w:rsidRPr="00D81566">
        <w:rPr>
          <w:rFonts w:ascii="Times New Roman" w:hAnsi="Times New Roman" w:cs="Times New Roman"/>
          <w:noProof/>
          <w:lang w:eastAsia="ru-RU"/>
        </w:rPr>
        <w:pict>
          <v:shape id="Рисунок 24" o:spid="_x0000_i1028" type="#_x0000_t75" alt="http://funforkids.ru/pictures/dog/dog017.png" style="width:185.25pt;height:192pt;visibility:visible">
            <v:imagedata r:id="rId8" o:title=""/>
          </v:shape>
        </w:pict>
      </w:r>
    </w:p>
    <w:p w:rsidR="001F522E" w:rsidRPr="00C50550" w:rsidRDefault="001F522E" w:rsidP="003B0B85">
      <w:pPr>
        <w:spacing w:line="360" w:lineRule="auto"/>
        <w:rPr>
          <w:rFonts w:ascii="Times New Roman" w:hAnsi="Times New Roman" w:cs="Times New Roman"/>
        </w:rPr>
      </w:pPr>
      <w:r w:rsidRPr="00C50550">
        <w:rPr>
          <w:rFonts w:ascii="Times New Roman" w:hAnsi="Times New Roman" w:cs="Times New Roman"/>
          <w:b/>
          <w:bCs/>
        </w:rPr>
        <w:t>Учитель</w:t>
      </w:r>
      <w:r w:rsidRPr="00C50550">
        <w:rPr>
          <w:rFonts w:ascii="Times New Roman" w:hAnsi="Times New Roman" w:cs="Times New Roman"/>
        </w:rPr>
        <w:t>: Сейчас посмотрим инсценировку сказки «Кошкин дом»</w:t>
      </w:r>
    </w:p>
    <w:p w:rsidR="001F522E" w:rsidRPr="00E13B45" w:rsidRDefault="001F522E" w:rsidP="00E13B4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13B45">
        <w:rPr>
          <w:rFonts w:ascii="Times New Roman" w:hAnsi="Times New Roman" w:cs="Times New Roman"/>
        </w:rPr>
        <w:t>О чем говорится в сказке?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(В этой сказке говорится о том, что нужно делать добрые дела.)</w:t>
      </w:r>
    </w:p>
    <w:p w:rsidR="001F522E" w:rsidRPr="00E13B45" w:rsidRDefault="001F522E" w:rsidP="00E13B4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13B45">
        <w:rPr>
          <w:rFonts w:ascii="Times New Roman" w:hAnsi="Times New Roman" w:cs="Times New Roman"/>
        </w:rPr>
        <w:t>Когда героиня сказки поняла, что нужно помогать другим?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(После того, как случился пожар в доме у Кошки, она поняла, что нужно помогать не тем, у кого все есть, а бедным, тем, кто нуждается в помощи. Кошка поняла, что доброта - это когда помогают другим.)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Рисунок 16" o:spid="_x0000_i1029" type="#_x0000_t75" style="width:468pt;height:354.75pt;visibility:visible">
            <v:imagedata r:id="rId9" o:title=""/>
          </v:shape>
        </w:pict>
      </w:r>
    </w:p>
    <w:p w:rsidR="001F522E" w:rsidRPr="00E13B45" w:rsidRDefault="001F522E" w:rsidP="00E13B4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еще можно </w:t>
      </w:r>
      <w:r w:rsidRPr="00E13B45">
        <w:rPr>
          <w:rFonts w:ascii="Times New Roman" w:hAnsi="Times New Roman" w:cs="Times New Roman"/>
        </w:rPr>
        <w:t xml:space="preserve"> дополнить?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(Только котята приняли Кошку  и  Кота Василия. И они вместе построили новый дом и стали жить хорошо. Кошка советует всем, если вдруг возникнут  трудности, не огорчаться и не падать духом, а вместе, помогая друг другу, преодолевать их.)</w:t>
      </w:r>
    </w:p>
    <w:p w:rsidR="001F522E" w:rsidRPr="008E57CF" w:rsidRDefault="001F522E" w:rsidP="008E57C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E57CF">
        <w:rPr>
          <w:rFonts w:ascii="Times New Roman" w:hAnsi="Times New Roman" w:cs="Times New Roman"/>
        </w:rPr>
        <w:t>Чему учит сказка?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(Быть добрым, помогать другим.)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 w:rsidRPr="00D81566">
        <w:rPr>
          <w:rFonts w:ascii="Times New Roman" w:hAnsi="Times New Roman" w:cs="Times New Roman"/>
          <w:noProof/>
          <w:lang w:eastAsia="ru-RU"/>
        </w:rPr>
        <w:pict>
          <v:shape id="Рисунок 41" o:spid="_x0000_i1030" type="#_x0000_t75" alt="http://funforkids.ru/pictures/kids/kids009.jpg" style="width:156.75pt;height:224.25pt;visibility:visible">
            <v:imagedata r:id="rId10" o:title=""/>
          </v:shape>
        </w:pict>
      </w:r>
      <w:r w:rsidRPr="00D81566">
        <w:rPr>
          <w:rFonts w:ascii="Times New Roman" w:hAnsi="Times New Roman" w:cs="Times New Roman"/>
          <w:noProof/>
          <w:lang w:eastAsia="ru-RU"/>
        </w:rPr>
        <w:pict>
          <v:shape id="Рисунок 45" o:spid="_x0000_i1031" type="#_x0000_t75" alt="http://funforkids.ru/pictures/kids/kids033.jpg" style="width:213pt;height:165pt;visibility:visible">
            <v:imagedata r:id="rId11" o:title=""/>
          </v:shape>
        </w:pic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 w:rsidRPr="008E57CF">
        <w:rPr>
          <w:rFonts w:ascii="Times New Roman" w:hAnsi="Times New Roman" w:cs="Times New Roman"/>
          <w:b/>
          <w:bCs/>
        </w:rPr>
        <w:t>Учитель:</w:t>
      </w:r>
      <w:r>
        <w:rPr>
          <w:rFonts w:ascii="Times New Roman" w:hAnsi="Times New Roman" w:cs="Times New Roman"/>
        </w:rPr>
        <w:t xml:space="preserve"> Я тоже призываю вас быть добрыми, и всегда стремиться к  тому, чтобы изменить себя в лучшую сторону. Помните, делая добро, никогда не надо ожидать благодарности. Потому что добро делают не из корысти, а из любви к людям.</w: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Рисунок 19" o:spid="_x0000_i1032" type="#_x0000_t75" style="width:503.25pt;height:377.25pt;visibility:visible">
            <v:imagedata r:id="rId12" o:title=""/>
          </v:shape>
        </w:pict>
      </w:r>
    </w:p>
    <w:p w:rsidR="001F522E" w:rsidRPr="00ED0BE8" w:rsidRDefault="001F522E" w:rsidP="00ED0BE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D0BE8">
        <w:rPr>
          <w:rFonts w:ascii="Times New Roman" w:hAnsi="Times New Roman" w:cs="Times New Roman"/>
        </w:rPr>
        <w:t>Мне кажется, что к этой сказке подходит стихотворение Татьяны Лавровой «Не прячьте доброту»</w:t>
      </w:r>
    </w:p>
    <w:p w:rsidR="001F522E" w:rsidRPr="008E57CF" w:rsidRDefault="001F522E" w:rsidP="008E57C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E57CF">
        <w:rPr>
          <w:rFonts w:ascii="Times New Roman" w:hAnsi="Times New Roman" w:cs="Times New Roman"/>
        </w:rPr>
        <w:t xml:space="preserve">А сейчас, ребята, все вместе споем песенку кота Леопольда на </w:t>
      </w:r>
      <w:r>
        <w:rPr>
          <w:rFonts w:ascii="Times New Roman" w:hAnsi="Times New Roman" w:cs="Times New Roman"/>
        </w:rPr>
        <w:t xml:space="preserve">слова  Пляцковского  «Если добрый </w:t>
      </w:r>
      <w:r w:rsidRPr="008E57CF">
        <w:rPr>
          <w:rFonts w:ascii="Times New Roman" w:hAnsi="Times New Roman" w:cs="Times New Roman"/>
        </w:rPr>
        <w:t>ты»</w:t>
      </w:r>
    </w:p>
    <w:p w:rsidR="001F522E" w:rsidRPr="00464B3B" w:rsidRDefault="001F522E" w:rsidP="00464B3B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  <w:r w:rsidRPr="00D81566">
        <w:rPr>
          <w:rFonts w:ascii="Times New Roman" w:hAnsi="Times New Roman" w:cs="Times New Roman"/>
          <w:noProof/>
          <w:color w:val="DA1094"/>
          <w:sz w:val="24"/>
          <w:szCs w:val="24"/>
          <w:lang w:eastAsia="ru-RU"/>
        </w:rPr>
        <w:pict>
          <v:shape id="Рисунок 47" o:spid="_x0000_i1033" type="#_x0000_t75" alt="http://funforkids.ru/pictures/leopold/leopold11.gif" style="width:145.5pt;height:183.75pt;visibility:visible">
            <v:imagedata r:id="rId13" o:title=""/>
          </v:shape>
        </w:pict>
      </w:r>
    </w:p>
    <w:p w:rsidR="001F522E" w:rsidRDefault="001F522E" w:rsidP="003B0B85">
      <w:pPr>
        <w:spacing w:line="360" w:lineRule="auto"/>
        <w:rPr>
          <w:rFonts w:ascii="Times New Roman" w:hAnsi="Times New Roman" w:cs="Times New Roman"/>
        </w:rPr>
      </w:pPr>
    </w:p>
    <w:p w:rsidR="001F522E" w:rsidRDefault="001F522E" w:rsidP="00D13146">
      <w:pPr>
        <w:spacing w:line="360" w:lineRule="auto"/>
        <w:rPr>
          <w:rFonts w:ascii="Times New Roman" w:hAnsi="Times New Roman" w:cs="Times New Roman"/>
        </w:rPr>
      </w:pPr>
      <w:r w:rsidRPr="00D13146">
        <w:rPr>
          <w:rFonts w:ascii="Times New Roman" w:hAnsi="Times New Roman" w:cs="Times New Roman"/>
          <w:b/>
          <w:bCs/>
        </w:rPr>
        <w:t xml:space="preserve">Учитель: </w:t>
      </w:r>
      <w:r w:rsidRPr="00D13146">
        <w:rPr>
          <w:rFonts w:ascii="Times New Roman" w:hAnsi="Times New Roman" w:cs="Times New Roman"/>
        </w:rPr>
        <w:t>Все сказки, как вы знаете, заканчиваются хорошо, но к сожалению, в жизни не всегда все бывает хорошо и гладко.  Иногда дети, даже взрослые ссорятся, спорят о чем-то. И это плохо. И чтобы разрешить  такую проблему, предлагаю    поиграть в игру «коврик мира». Давайте договоримся, если вдруг возникнет спор, ссора, то вы сядете на «коврик мира» и поговорите друг с другом так, чтобы найти путь мирного решения своей проблемы. Давайте посмотрим, что из этого получится.  Диана и Милена хотят поиграть. Но у них есть одна кукла, а девочек две. И они не хотят уступать друг другу. Они обе сядут на «коврик мира» и поговорят спокойно, чтобы принять правильное решение. Никто из них пока не имеет  права взять игрушку просто так.</w:t>
      </w:r>
    </w:p>
    <w:p w:rsidR="001F522E" w:rsidRPr="00D13146" w:rsidRDefault="001F522E" w:rsidP="00D13146">
      <w:pPr>
        <w:spacing w:line="360" w:lineRule="auto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Рисунок 22" o:spid="_x0000_i1034" type="#_x0000_t75" style="width:503.25pt;height:377.25pt;visibility:visible">
            <v:imagedata r:id="rId14" o:title=""/>
          </v:shape>
        </w:pict>
      </w:r>
    </w:p>
    <w:p w:rsidR="001F522E" w:rsidRDefault="001F522E" w:rsidP="007D7674">
      <w:pPr>
        <w:pStyle w:val="ListParagraph"/>
        <w:spacing w:line="360" w:lineRule="auto"/>
        <w:ind w:left="-142"/>
        <w:rPr>
          <w:rFonts w:ascii="Times New Roman" w:hAnsi="Times New Roman" w:cs="Times New Roman"/>
        </w:rPr>
      </w:pPr>
      <w:r w:rsidRPr="007D7674">
        <w:rPr>
          <w:rFonts w:ascii="Times New Roman" w:hAnsi="Times New Roman" w:cs="Times New Roman"/>
          <w:b/>
          <w:bCs/>
        </w:rPr>
        <w:t>Учитель: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Чтоб</w:t>
      </w:r>
      <w:r w:rsidRPr="007D7674">
        <w:rPr>
          <w:rFonts w:ascii="Times New Roman" w:hAnsi="Times New Roman" w:cs="Times New Roman"/>
        </w:rPr>
        <w:t xml:space="preserve">ы разрешить </w:t>
      </w:r>
      <w:r>
        <w:rPr>
          <w:rFonts w:ascii="Times New Roman" w:hAnsi="Times New Roman" w:cs="Times New Roman"/>
        </w:rPr>
        <w:t xml:space="preserve"> спор девочек, послушаем стихотворение «Не навреди…». Прочитает Алина.</w:t>
      </w:r>
    </w:p>
    <w:p w:rsidR="001F522E" w:rsidRPr="007D7674" w:rsidRDefault="001F522E" w:rsidP="001B4CE0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Не навреди! Подумай! Не шуми!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Всех уважай! Добрее посмотри!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Не спорь, коль не уверен! Отойди!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А, если с кем и вышло что не очень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То первым подойди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Скажи: - Давай забудем все разборки 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«Худой мир лучше ссоры» в поговорке</w:t>
      </w:r>
    </w:p>
    <w:p w:rsidR="001F522E" w:rsidRPr="00B9364D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 w:rsidRPr="00B9364D">
        <w:rPr>
          <w:rFonts w:ascii="Times New Roman" w:hAnsi="Times New Roman" w:cs="Times New Roman"/>
          <w:b/>
          <w:bCs/>
        </w:rPr>
        <w:t>Ты – Человек! Ты – умный, добрый, знаю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Тебе я очень доверяю!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Ты дружелюбен! Мы не правы.</w:t>
      </w:r>
    </w:p>
    <w:p w:rsidR="001F522E" w:rsidRDefault="001F522E" w:rsidP="007D7674">
      <w:pPr>
        <w:pStyle w:val="ListParagraph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 это ссора надо нам? Едва ли!</w:t>
      </w:r>
    </w:p>
    <w:p w:rsidR="001F522E" w:rsidRPr="00796D3D" w:rsidRDefault="001F522E" w:rsidP="00796D3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796D3D">
        <w:rPr>
          <w:rFonts w:ascii="Times New Roman" w:hAnsi="Times New Roman" w:cs="Times New Roman"/>
        </w:rPr>
        <w:t>О чем говорится в стихотворении? Как нужно себя вести, если все-таки возник конфликт?</w:t>
      </w:r>
    </w:p>
    <w:p w:rsidR="001F522E" w:rsidRPr="00796D3D" w:rsidRDefault="001F522E" w:rsidP="00796D3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796D3D">
        <w:rPr>
          <w:rFonts w:ascii="Times New Roman" w:hAnsi="Times New Roman" w:cs="Times New Roman"/>
        </w:rPr>
        <w:t>Что нужно всегда помнить?</w:t>
      </w:r>
    </w:p>
    <w:p w:rsidR="001F522E" w:rsidRDefault="001F522E" w:rsidP="00796D3D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(Нужно сперва хорошо подумать,  прав ты или нет.  Нельзя сразу ссориться)</w:t>
      </w:r>
    </w:p>
    <w:p w:rsidR="001F522E" w:rsidRDefault="001F522E" w:rsidP="00796D3D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(Каждый должен помнить, что он человек, что он умный, добрый, дружелюбный.)</w:t>
      </w:r>
    </w:p>
    <w:p w:rsidR="001F522E" w:rsidRDefault="001F522E" w:rsidP="002A5374">
      <w:pPr>
        <w:spacing w:line="360" w:lineRule="auto"/>
        <w:rPr>
          <w:rFonts w:ascii="Times New Roman" w:hAnsi="Times New Roman" w:cs="Times New Roman"/>
        </w:rPr>
      </w:pPr>
      <w:r w:rsidRPr="00D81566">
        <w:rPr>
          <w:rFonts w:ascii="Times New Roman" w:hAnsi="Times New Roman" w:cs="Times New Roman"/>
          <w:noProof/>
          <w:lang w:eastAsia="ru-RU"/>
        </w:rPr>
        <w:pict>
          <v:shape id="Рисунок 26" o:spid="_x0000_i1035" type="#_x0000_t75" alt="http://funforkids.ru/pictures/dog/dog043.png" style="width:195pt;height:195pt;visibility:visible">
            <v:imagedata r:id="rId15" o:title=""/>
          </v:shape>
        </w:pict>
      </w:r>
    </w:p>
    <w:p w:rsidR="001F522E" w:rsidRPr="00796D3D" w:rsidRDefault="001F522E" w:rsidP="00796D3D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796D3D">
        <w:rPr>
          <w:rFonts w:ascii="Times New Roman" w:hAnsi="Times New Roman" w:cs="Times New Roman"/>
        </w:rPr>
        <w:t>Правильно, нужно всегда помнить, что вы люди умные, добрые, что ссора к хорошему не приведет. Еще ребята, в стихотворении говорится, что нужно уступать. Да, с этим  я согласна. Но когда вы видите, что в споре прав не другой, а ты, то вы должны отстоять свою прав</w:t>
      </w:r>
      <w:r>
        <w:rPr>
          <w:rFonts w:ascii="Times New Roman" w:hAnsi="Times New Roman" w:cs="Times New Roman"/>
        </w:rPr>
        <w:t xml:space="preserve">оту, надо объяснить </w:t>
      </w:r>
      <w:r w:rsidRPr="00796D3D">
        <w:rPr>
          <w:rFonts w:ascii="Times New Roman" w:hAnsi="Times New Roman" w:cs="Times New Roman"/>
        </w:rPr>
        <w:t xml:space="preserve"> другу или знакомому, с кем ты споришь, его ошибку, чтобы он больше не совершал ее.</w:t>
      </w:r>
    </w:p>
    <w:p w:rsidR="001F522E" w:rsidRDefault="001F522E" w:rsidP="00FE31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теперь спросим наших девочек. К чему они пришли?</w:t>
      </w:r>
    </w:p>
    <w:p w:rsidR="001F522E" w:rsidRDefault="001F522E" w:rsidP="001A2B40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(Ответы учащихся)</w:t>
      </w:r>
    </w:p>
    <w:p w:rsidR="001F522E" w:rsidRPr="00796D3D" w:rsidRDefault="001F522E" w:rsidP="00186E47">
      <w:pPr>
        <w:spacing w:line="360" w:lineRule="auto"/>
        <w:ind w:left="993" w:hanging="993"/>
        <w:rPr>
          <w:rFonts w:ascii="Times New Roman" w:hAnsi="Times New Roman" w:cs="Times New Roman"/>
        </w:rPr>
      </w:pPr>
      <w:r w:rsidRPr="00186E47">
        <w:rPr>
          <w:rFonts w:ascii="Times New Roman" w:hAnsi="Times New Roman" w:cs="Times New Roman"/>
          <w:b/>
          <w:bCs/>
        </w:rPr>
        <w:t>Учитель:</w:t>
      </w:r>
      <w:r w:rsidRPr="00186E47">
        <w:rPr>
          <w:rFonts w:ascii="Times New Roman" w:hAnsi="Times New Roman" w:cs="Times New Roman"/>
        </w:rPr>
        <w:t xml:space="preserve"> Класс – это маленькая семья. И хотелось бы, ч</w:t>
      </w:r>
      <w:r>
        <w:rPr>
          <w:rFonts w:ascii="Times New Roman" w:hAnsi="Times New Roman" w:cs="Times New Roman"/>
        </w:rPr>
        <w:t>тобы в нашей семье всегда царила</w:t>
      </w:r>
      <w:r w:rsidRPr="00186E47">
        <w:rPr>
          <w:rFonts w:ascii="Times New Roman" w:hAnsi="Times New Roman" w:cs="Times New Roman"/>
        </w:rPr>
        <w:t xml:space="preserve"> доброта, уважение, взаимопонимание, чтобы между нами была дружба, не было бы ни ссор, ни ругани. </w:t>
      </w:r>
      <w:r w:rsidRPr="00796D3D">
        <w:rPr>
          <w:rFonts w:ascii="Times New Roman" w:hAnsi="Times New Roman" w:cs="Times New Roman"/>
        </w:rPr>
        <w:t>А что же для этого нужно?</w:t>
      </w:r>
    </w:p>
    <w:p w:rsidR="001F522E" w:rsidRDefault="001F522E" w:rsidP="00AC22A2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мы узнаем, послушав китайскую притчу «Ладная семья»</w:t>
      </w:r>
    </w:p>
    <w:p w:rsidR="001F522E" w:rsidRDefault="001F522E" w:rsidP="00AC22A2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«Жила-была на свете семья. Она была не простая. Более 100 человек насчитывалось в этой семье. И занимала эта семья целое село. Так и жили всей семьей и всем селом. Вы скажите: ну и что, мало ли больших семейств на веете Но дело в том. Что семья была особая – мир и лад царили в этой семье и, стало быть, на селе. Ни сор, ни ругани, ни, Боже упаси, драк и раздоров.</w:t>
      </w:r>
    </w:p>
    <w:p w:rsidR="001F522E" w:rsidRDefault="001F522E" w:rsidP="00AC22A2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семь; расскажи, мол, как ты добиваешься такого согласия и мира в твоей семье. Тот взял лист бумаги и стал что-то писать. Писал долго –видно, не очень силен был в грамоте. Затем передал лист владыке. Тот взял бумаги и стал разбирать каракули старика. Разобрал с трудом и удивился. Три слова были начертаны на  бумаге: </w:t>
      </w:r>
      <w:r w:rsidRPr="006935E6">
        <w:rPr>
          <w:rFonts w:ascii="Times New Roman" w:hAnsi="Times New Roman" w:cs="Times New Roman"/>
          <w:b/>
          <w:bCs/>
        </w:rPr>
        <w:t xml:space="preserve">любовь, прощение, терпение. </w:t>
      </w:r>
      <w:r>
        <w:rPr>
          <w:rFonts w:ascii="Times New Roman" w:hAnsi="Times New Roman" w:cs="Times New Roman"/>
        </w:rPr>
        <w:t>И в конце листа: сто раз любовь, сто раз прощение, сто раз терпение. Почесал владыка, почесал, как водится, за ухом и спросил:</w:t>
      </w:r>
    </w:p>
    <w:p w:rsidR="001F522E" w:rsidRDefault="001F522E" w:rsidP="00AC22A2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-И все?</w:t>
      </w:r>
    </w:p>
    <w:p w:rsidR="001F522E" w:rsidRDefault="001F522E" w:rsidP="00AC22A2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-Да,- ответил старик,- это и есть основа жизни всякой хорошей семьи. И мира тоже».</w:t>
      </w:r>
    </w:p>
    <w:p w:rsidR="001F522E" w:rsidRDefault="001F522E" w:rsidP="00AC22A2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1F522E" w:rsidRDefault="001F522E" w:rsidP="00186E47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</w:r>
      <w:r>
        <w:pict>
          <v:shape id="Рисунок 34" o:spid="_x0000_s1026" type="#_x0000_t75" alt="http://www.krassota.com/i/butterf/09.gif" style="width:123pt;height:101.5pt;rotation:1114395fd;visibility:visible;mso-position-horizontal-relative:char;mso-position-vertical-relative:line">
            <v:imagedata r:id="rId16" o:title=""/>
            <w10:anchorlock/>
          </v:shape>
        </w:pict>
      </w:r>
      <w:r>
        <w:rPr>
          <w:noProof/>
          <w:lang w:eastAsia="ru-RU"/>
        </w:rPr>
      </w:r>
      <w:r>
        <w:pict>
          <v:shape id="TB_Image" o:spid="_x0000_s1027" type="#_x0000_t75" alt=" " href="" title="Close" style="width:66pt;height:112.5pt;rotation:3957839fd;visibility:visible;mso-position-horizontal-relative:char;mso-position-vertical-relative:line" o:button="t">
            <v:fill o:detectmouseclick="t"/>
            <v:imagedata r:id="rId17" o:title=""/>
            <w10:anchorlock/>
          </v:shape>
        </w:pict>
      </w:r>
      <w:r>
        <w:rPr>
          <w:noProof/>
          <w:lang w:eastAsia="ru-RU"/>
        </w:rPr>
      </w:r>
      <w:r>
        <w:pict>
          <v:shape id="Рисунок 32" o:spid="_x0000_s1028" type="#_x0000_t75" alt="http://www.krassota.com/i/butterf/08.gif" style="width:88.5pt;height:93.8pt;rotation:3557606fd;visibility:visible;mso-position-horizontal-relative:char;mso-position-vertical-relative:line">
            <v:imagedata r:id="rId18" o:title=""/>
            <w10:anchorlock/>
          </v:shape>
        </w:pict>
      </w:r>
    </w:p>
    <w:p w:rsidR="001F522E" w:rsidRPr="00186E47" w:rsidRDefault="001F522E" w:rsidP="00186E47">
      <w:pPr>
        <w:spacing w:line="360" w:lineRule="auto"/>
        <w:rPr>
          <w:rFonts w:ascii="Times New Roman" w:hAnsi="Times New Roman" w:cs="Times New Roman"/>
        </w:rPr>
      </w:pPr>
      <w:r w:rsidRPr="00186E47">
        <w:rPr>
          <w:rFonts w:ascii="Times New Roman" w:hAnsi="Times New Roman" w:cs="Times New Roman"/>
          <w:b/>
          <w:bCs/>
        </w:rPr>
        <w:t>Учитель:</w:t>
      </w:r>
      <w:r w:rsidRPr="00186E47">
        <w:rPr>
          <w:rFonts w:ascii="Times New Roman" w:hAnsi="Times New Roman" w:cs="Times New Roman"/>
        </w:rPr>
        <w:t xml:space="preserve"> Согласны ли вы с тем, что написал на листе бумаги глава семьи?</w:t>
      </w:r>
    </w:p>
    <w:p w:rsidR="001F522E" w:rsidRDefault="001F522E" w:rsidP="00186E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Ответы: 1) (Да, нужно хорошо относиться к одноклассникам, к соседям.)</w:t>
      </w:r>
    </w:p>
    <w:p w:rsidR="001F522E" w:rsidRDefault="001F522E" w:rsidP="00186E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2) (Я знаю, что нужно любить друг друга.)</w:t>
      </w:r>
    </w:p>
    <w:p w:rsidR="001F522E" w:rsidRDefault="001F522E" w:rsidP="00186E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3) (Нужно уметь прощать и иметь терпение.)</w:t>
      </w:r>
    </w:p>
    <w:p w:rsidR="001F522E" w:rsidRDefault="001F522E" w:rsidP="00186E47">
      <w:pPr>
        <w:spacing w:line="360" w:lineRule="auto"/>
        <w:jc w:val="center"/>
        <w:rPr>
          <w:rFonts w:ascii="Times New Roman" w:hAnsi="Times New Roman" w:cs="Times New Roman"/>
        </w:rPr>
      </w:pPr>
      <w:r w:rsidRPr="00D81566">
        <w:rPr>
          <w:rFonts w:ascii="Times New Roman" w:hAnsi="Times New Roman" w:cs="Times New Roman"/>
          <w:noProof/>
          <w:lang w:eastAsia="ru-RU"/>
        </w:rPr>
        <w:pict>
          <v:shape id="Рисунок 28" o:spid="_x0000_i1039" type="#_x0000_t75" alt="http://funforkids.ru/pictures/pballoons/balloonp019.png" style="width:147pt;height:135.75pt;visibility:visible">
            <v:imagedata r:id="rId19" o:title=""/>
          </v:shape>
        </w:pict>
      </w:r>
    </w:p>
    <w:p w:rsidR="001F522E" w:rsidRDefault="001F522E" w:rsidP="00186E47">
      <w:pPr>
        <w:spacing w:line="360" w:lineRule="auto"/>
        <w:ind w:left="993" w:hanging="993"/>
        <w:rPr>
          <w:rFonts w:ascii="Times New Roman" w:hAnsi="Times New Roman" w:cs="Times New Roman"/>
        </w:rPr>
      </w:pPr>
      <w:r w:rsidRPr="00186E47">
        <w:rPr>
          <w:rFonts w:ascii="Times New Roman" w:hAnsi="Times New Roman" w:cs="Times New Roman"/>
          <w:b/>
          <w:bCs/>
        </w:rPr>
        <w:t>Учитель:</w:t>
      </w:r>
      <w:r>
        <w:rPr>
          <w:rFonts w:ascii="Times New Roman" w:hAnsi="Times New Roman" w:cs="Times New Roman"/>
        </w:rPr>
        <w:t xml:space="preserve"> То есть ребята, нужно быть дружными, любить и не обижать  друг друга. Вспомним пословицы о дружбе.</w:t>
      </w:r>
    </w:p>
    <w:p w:rsidR="001F522E" w:rsidRDefault="001F522E" w:rsidP="00186E47">
      <w:pPr>
        <w:spacing w:line="360" w:lineRule="auto"/>
        <w:ind w:left="993" w:hanging="993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Рисунок 25" o:spid="_x0000_i1040" type="#_x0000_t75" style="width:474.75pt;height:5in;visibility:visible">
            <v:imagedata r:id="rId20" o:title=""/>
          </v:shape>
        </w:pict>
      </w:r>
    </w:p>
    <w:p w:rsidR="001F522E" w:rsidRDefault="001F522E" w:rsidP="008B7D6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чему призывают эти пословицы?</w:t>
      </w:r>
    </w:p>
    <w:p w:rsidR="001F522E" w:rsidRDefault="001F522E" w:rsidP="006E5581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(Они призывают к дружбе, доброте, что дружбой нужно дорожить.)</w:t>
      </w:r>
    </w:p>
    <w:p w:rsidR="001F522E" w:rsidRPr="008B7D61" w:rsidRDefault="001F522E" w:rsidP="008B7D6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пословицах народная мудрость, к которой всем нам стоит прислушаться.</w:t>
      </w:r>
    </w:p>
    <w:p w:rsidR="001F522E" w:rsidRPr="008B7D61" w:rsidRDefault="001F522E" w:rsidP="008B7D6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8B7D61">
        <w:rPr>
          <w:rFonts w:ascii="Times New Roman" w:hAnsi="Times New Roman" w:cs="Times New Roman"/>
        </w:rPr>
        <w:t>И чтобы дружба  между вами была всегда крепкая, мы все вместе споем песенку о дружбе.</w:t>
      </w:r>
    </w:p>
    <w:p w:rsidR="001F522E" w:rsidRDefault="001F522E" w:rsidP="00186E47">
      <w:pPr>
        <w:spacing w:line="360" w:lineRule="auto"/>
        <w:ind w:left="993" w:hanging="993"/>
        <w:rPr>
          <w:rFonts w:ascii="Times New Roman" w:hAnsi="Times New Roman" w:cs="Times New Roman"/>
        </w:rPr>
      </w:pPr>
      <w:r w:rsidRPr="00186E47">
        <w:rPr>
          <w:rFonts w:ascii="Times New Roman" w:hAnsi="Times New Roman" w:cs="Times New Roman"/>
          <w:b/>
          <w:bCs/>
        </w:rPr>
        <w:t>Учитель:</w:t>
      </w:r>
      <w:r>
        <w:rPr>
          <w:rFonts w:ascii="Times New Roman" w:hAnsi="Times New Roman" w:cs="Times New Roman"/>
        </w:rPr>
        <w:t xml:space="preserve"> Ребята, у слов: доброта, терпение, взаимопонимание, прощение, любовь есть одно общее понятие – толерантность, которое  имеет свою историю.</w:t>
      </w:r>
    </w:p>
    <w:p w:rsidR="001F522E" w:rsidRDefault="001F522E" w:rsidP="00AC22A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рубеже 18-19 веков во Франции жил некто Талейран Перигор, князь Беневентский. Он отличался тем, что при всех правительствах ( и при Наполеоне, и при короле Людовике 17) оставался  министром иностранных дел. Это был человек, талантливый во многих областях, человек, который умел учитывать настроение окружающих, уважительно к ним относиться, искать способ, который наименее ущемлял интересы других людей. И при этом умел сохранять свои собственные принципы. Сегодня, ребята, современный человек должен быть  не только образованным, но и обладать чувством самоуважения и быть уважаемым окружающими. А люди, не обладающие этим качеством, оказываются неспособными к изменениям, которых требует наша жизнь.</w:t>
      </w:r>
      <w:r w:rsidRPr="00186E47">
        <w:rPr>
          <w:rFonts w:ascii="Times New Roman" w:hAnsi="Times New Roman" w:cs="Times New Roman"/>
        </w:rPr>
        <w:t xml:space="preserve"> </w:t>
      </w:r>
    </w:p>
    <w:p w:rsidR="001F522E" w:rsidRPr="005A7F10" w:rsidRDefault="001F522E" w:rsidP="005A7F1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Определение слова «толерантность» на разных языках земного шара звучит по разному, но на всех языках это слово обозначает признание права каждого человека быть различным.</w:t>
      </w:r>
    </w:p>
    <w:p w:rsidR="001F522E" w:rsidRDefault="001F522E" w:rsidP="00A7197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A7197F">
        <w:rPr>
          <w:rFonts w:ascii="Times New Roman" w:hAnsi="Times New Roman" w:cs="Times New Roman"/>
        </w:rPr>
        <w:t>Итак, что такое толерантность? Смотрим на доску и читаем определение</w:t>
      </w:r>
      <w:r>
        <w:rPr>
          <w:rFonts w:ascii="Times New Roman" w:hAnsi="Times New Roman" w:cs="Times New Roman"/>
        </w:rPr>
        <w:t xml:space="preserve"> слова</w:t>
      </w:r>
      <w:r w:rsidRPr="00A7197F">
        <w:rPr>
          <w:rFonts w:ascii="Times New Roman" w:hAnsi="Times New Roman" w:cs="Times New Roman"/>
        </w:rPr>
        <w:t xml:space="preserve"> «Толерантность»</w:t>
      </w:r>
    </w:p>
    <w:p w:rsidR="001F522E" w:rsidRPr="00A7197F" w:rsidRDefault="001F522E" w:rsidP="00A7197F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A7197F">
        <w:rPr>
          <w:rFonts w:ascii="Times New Roman" w:hAnsi="Times New Roman" w:cs="Times New Roman"/>
          <w:b/>
          <w:bCs/>
          <w:i/>
          <w:iCs/>
        </w:rPr>
        <w:t>Толерантность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7197F">
        <w:rPr>
          <w:rFonts w:ascii="Times New Roman" w:hAnsi="Times New Roman" w:cs="Times New Roman"/>
        </w:rPr>
        <w:t>- это уважение, принятие и правильное понимание богатого многообразия культур нашего мира.</w:t>
      </w:r>
    </w:p>
    <w:p w:rsidR="001F522E" w:rsidRDefault="001F522E" w:rsidP="00AC22A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(Другими словами, толерантность – это отношение, при котором допускается, что  другие люди могут думать или действовать иначе, нежели ты сам. А быть толерантным означает уважать других людей, несмотря на различия. А это означает быть внимательным к другим и обращать внимание на то, что нас сближает. Люди на свет рождаются разными, непохожими друг на друга, своеобразными. Чтобы понять другого, уважать его, нужно в себе воспитать терпенье. Все мы разные, но у всех у нас есть одинаковые права!)</w:t>
      </w:r>
    </w:p>
    <w:p w:rsidR="001F522E" w:rsidRDefault="001F522E" w:rsidP="00364D02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364D02">
        <w:rPr>
          <w:rFonts w:ascii="Times New Roman" w:hAnsi="Times New Roman" w:cs="Times New Roman"/>
        </w:rPr>
        <w:t>Многие страны мира отмечают 16 ноября Международный день толерантности. Праздник был у</w:t>
      </w:r>
      <w:r>
        <w:rPr>
          <w:rFonts w:ascii="Times New Roman" w:hAnsi="Times New Roman" w:cs="Times New Roman"/>
        </w:rPr>
        <w:t>чрежден</w:t>
      </w:r>
      <w:r w:rsidRPr="00364D02">
        <w:rPr>
          <w:rFonts w:ascii="Times New Roman" w:hAnsi="Times New Roman" w:cs="Times New Roman"/>
        </w:rPr>
        <w:t xml:space="preserve"> в 1996 году по решению Генеральной Ассамблеи  ООН.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Стихотворение «Толерантность»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Толерантность – это не простое чувство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Его не в раз приобретешь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Сколько надо проявить благородства и сочувствия,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Тогда только сам все это поймешь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Толерантным быть – это искусство,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 xml:space="preserve">Твердо в этом мы убеждены 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В дружбе и согласии жить должны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Все люди на планете нашей</w:t>
      </w:r>
    </w:p>
    <w:p w:rsidR="001F522E" w:rsidRPr="003C0BD1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И тогда мы сможем сохранить наш мир.</w:t>
      </w:r>
    </w:p>
    <w:p w:rsidR="001F522E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1F522E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1F522E" w:rsidRDefault="001F522E" w:rsidP="00AB3540">
      <w:pPr>
        <w:spacing w:line="360" w:lineRule="auto"/>
        <w:jc w:val="center"/>
        <w:rPr>
          <w:rFonts w:ascii="Times New Roman" w:hAnsi="Times New Roman" w:cs="Times New Roman"/>
        </w:rPr>
      </w:pPr>
      <w:r w:rsidRPr="00D81566">
        <w:rPr>
          <w:rFonts w:ascii="Arial" w:hAnsi="Arial" w:cs="Arial"/>
          <w:noProof/>
          <w:color w:val="212121"/>
          <w:sz w:val="14"/>
          <w:szCs w:val="14"/>
          <w:lang w:eastAsia="ru-RU"/>
        </w:rPr>
        <w:pict>
          <v:shape id="Рисунок 52" o:spid="_x0000_i1041" type="#_x0000_t75" alt="http://tolerant.arnio.ru/images/stories/tol2%2031.jpg" style="width:332.25pt;height:258.75pt;visibility:visible">
            <v:imagedata r:id="rId21" o:title=""/>
          </v:shape>
        </w:pict>
      </w:r>
    </w:p>
    <w:p w:rsidR="001F522E" w:rsidRPr="003C0BD1" w:rsidRDefault="001F522E" w:rsidP="003C0BD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>Перед вами Цветок толерантности.</w:t>
      </w:r>
    </w:p>
    <w:p w:rsidR="001F522E" w:rsidRDefault="001F522E" w:rsidP="003C0BD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Давайте прочитаем, что написано на лепестках этого красивого цветка. Чем отличаются эти лепестки? Что общего между ними? Какие бы добавили еще лепестки?</w:t>
      </w:r>
    </w:p>
    <w:p w:rsidR="001F522E" w:rsidRDefault="001F522E" w:rsidP="003C0BD1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(Ответы учащихся)</w:t>
      </w:r>
    </w:p>
    <w:p w:rsidR="001F522E" w:rsidRDefault="001F522E" w:rsidP="00FB6EAE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3C0BD1">
        <w:rPr>
          <w:rFonts w:ascii="Times New Roman" w:hAnsi="Times New Roman" w:cs="Times New Roman"/>
        </w:rPr>
        <w:t xml:space="preserve"> </w:t>
      </w:r>
      <w:r w:rsidRPr="00364D02">
        <w:rPr>
          <w:rFonts w:ascii="Times New Roman" w:hAnsi="Times New Roman" w:cs="Times New Roman"/>
        </w:rPr>
        <w:t>(Люди различаются по внешнему виду, положению, и</w:t>
      </w:r>
      <w:r>
        <w:rPr>
          <w:rFonts w:ascii="Times New Roman" w:hAnsi="Times New Roman" w:cs="Times New Roman"/>
        </w:rPr>
        <w:t xml:space="preserve">нтересам, поведению и ценностям и </w:t>
      </w:r>
      <w:r w:rsidRPr="00364D02">
        <w:rPr>
          <w:rFonts w:ascii="Times New Roman" w:hAnsi="Times New Roman" w:cs="Times New Roman"/>
        </w:rPr>
        <w:t xml:space="preserve"> обладают правом жить в мире,</w:t>
      </w:r>
      <w:r>
        <w:rPr>
          <w:rFonts w:ascii="Times New Roman" w:hAnsi="Times New Roman" w:cs="Times New Roman"/>
        </w:rPr>
        <w:t xml:space="preserve"> сохраняя свою индивидуальность)</w:t>
      </w:r>
    </w:p>
    <w:p w:rsidR="001F522E" w:rsidRPr="00364D02" w:rsidRDefault="001F522E" w:rsidP="00D63D44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Рисунок 31" o:spid="_x0000_i1042" type="#_x0000_t75" style="width:478.5pt;height:377.25pt;visibility:visible">
            <v:imagedata r:id="rId22" o:title=""/>
          </v:shape>
        </w:pict>
      </w:r>
    </w:p>
    <w:p w:rsidR="001F522E" w:rsidRDefault="001F522E" w:rsidP="0088401F">
      <w:pPr>
        <w:pStyle w:val="ListParagraph"/>
        <w:spacing w:line="360" w:lineRule="auto"/>
        <w:ind w:left="426"/>
        <w:rPr>
          <w:rFonts w:ascii="Times New Roman" w:hAnsi="Times New Roman" w:cs="Times New Roman"/>
        </w:rPr>
      </w:pPr>
    </w:p>
    <w:p w:rsidR="001F522E" w:rsidRDefault="001F522E" w:rsidP="0088401F">
      <w:pPr>
        <w:pStyle w:val="ListParagraph"/>
        <w:spacing w:line="360" w:lineRule="auto"/>
        <w:ind w:left="426"/>
        <w:rPr>
          <w:rFonts w:ascii="Times New Roman" w:hAnsi="Times New Roman" w:cs="Times New Roman"/>
        </w:rPr>
      </w:pPr>
    </w:p>
    <w:p w:rsidR="001F522E" w:rsidRPr="00FB6EAE" w:rsidRDefault="001F522E" w:rsidP="00FB6EAE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FB6EAE">
        <w:rPr>
          <w:rFonts w:ascii="Times New Roman" w:hAnsi="Times New Roman" w:cs="Times New Roman"/>
        </w:rPr>
        <w:t>Ребята, обратите внимание! На каждой парте лежит текст со стихотворением, цифрами</w:t>
      </w:r>
      <w:r>
        <w:rPr>
          <w:rFonts w:ascii="Times New Roman" w:hAnsi="Times New Roman" w:cs="Times New Roman"/>
        </w:rPr>
        <w:t xml:space="preserve"> обозначены номера п</w:t>
      </w:r>
      <w:r w:rsidRPr="00FB6EAE">
        <w:rPr>
          <w:rFonts w:ascii="Times New Roman" w:hAnsi="Times New Roman" w:cs="Times New Roman"/>
        </w:rPr>
        <w:t>арт.</w:t>
      </w:r>
    </w:p>
    <w:p w:rsidR="001F522E" w:rsidRPr="007C77E5" w:rsidRDefault="001F522E" w:rsidP="007C77E5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7C77E5">
        <w:rPr>
          <w:rFonts w:ascii="Times New Roman" w:hAnsi="Times New Roman" w:cs="Times New Roman"/>
        </w:rPr>
        <w:t>Сейчас у нас будет импровизированный  монтаж. Вы должны  читать строки стихотворения, учитывая номер</w:t>
      </w:r>
      <w:r>
        <w:rPr>
          <w:rFonts w:ascii="Times New Roman" w:hAnsi="Times New Roman" w:cs="Times New Roman"/>
        </w:rPr>
        <w:t xml:space="preserve"> парты</w:t>
      </w:r>
      <w:r w:rsidRPr="007C77E5">
        <w:rPr>
          <w:rFonts w:ascii="Times New Roman" w:hAnsi="Times New Roman" w:cs="Times New Roman"/>
        </w:rPr>
        <w:t>.</w:t>
      </w:r>
    </w:p>
    <w:p w:rsidR="001F522E" w:rsidRDefault="001F522E" w:rsidP="00D77EBC">
      <w:pPr>
        <w:spacing w:line="360" w:lineRule="auto"/>
        <w:rPr>
          <w:rFonts w:ascii="Times New Roman" w:hAnsi="Times New Roman" w:cs="Times New Roman"/>
        </w:rPr>
      </w:pPr>
      <w:r w:rsidRPr="00FA7FDD">
        <w:rPr>
          <w:rFonts w:ascii="Times New Roman" w:hAnsi="Times New Roman" w:cs="Times New Roman"/>
          <w:b/>
          <w:bCs/>
        </w:rPr>
        <w:t>Учитель:</w:t>
      </w:r>
      <w:r>
        <w:rPr>
          <w:rFonts w:ascii="Times New Roman" w:hAnsi="Times New Roman" w:cs="Times New Roman"/>
        </w:rPr>
        <w:t xml:space="preserve"> Ребята, наша земля- это место, где мы можем любить друг друга, соблюдать традиции, уважать обычаи людей других национальностей и продолжать историю жизни человечества.</w:t>
      </w:r>
    </w:p>
    <w:p w:rsidR="001F522E" w:rsidRDefault="001F522E" w:rsidP="00FA7FDD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FA7FDD">
        <w:rPr>
          <w:rFonts w:ascii="Times New Roman" w:hAnsi="Times New Roman" w:cs="Times New Roman"/>
        </w:rPr>
        <w:t>Теперь вырастим дерево толерантности. Пусть наш</w:t>
      </w:r>
      <w:r>
        <w:rPr>
          <w:rFonts w:ascii="Times New Roman" w:hAnsi="Times New Roman" w:cs="Times New Roman"/>
        </w:rPr>
        <w:t xml:space="preserve">е дерево распустит </w:t>
      </w:r>
      <w:r w:rsidRPr="00FA7FDD">
        <w:rPr>
          <w:rFonts w:ascii="Times New Roman" w:hAnsi="Times New Roman" w:cs="Times New Roman"/>
        </w:rPr>
        <w:t xml:space="preserve"> листочки и </w:t>
      </w:r>
      <w:r>
        <w:rPr>
          <w:rFonts w:ascii="Times New Roman" w:hAnsi="Times New Roman" w:cs="Times New Roman"/>
        </w:rPr>
        <w:t>зазеленеет</w:t>
      </w:r>
      <w:r w:rsidRPr="00FA7FDD">
        <w:rPr>
          <w:rFonts w:ascii="Times New Roman" w:hAnsi="Times New Roman" w:cs="Times New Roman"/>
        </w:rPr>
        <w:t>. Крону дерева составим из листочков с вашими высказываниями на тему «Толерантность»</w:t>
      </w:r>
    </w:p>
    <w:p w:rsidR="001F522E" w:rsidRPr="00FA7FDD" w:rsidRDefault="001F522E" w:rsidP="00D63D44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</w:p>
    <w:p w:rsidR="001F522E" w:rsidRDefault="001F522E" w:rsidP="00D77EBC">
      <w:pPr>
        <w:spacing w:line="360" w:lineRule="auto"/>
        <w:rPr>
          <w:noProof/>
          <w:lang w:eastAsia="ru-RU"/>
        </w:rPr>
      </w:pPr>
      <w:r>
        <w:rPr>
          <w:rFonts w:ascii="Times New Roman" w:hAnsi="Times New Roman" w:cs="Times New Roman"/>
        </w:rPr>
        <w:t>Возьмите каждый по листочку и напишите на них, что по вашему, надо сделать, чтобы наш класс, наша школа стала  пространством толерантности, т.е. чтобы отношения в них стали как можно более толерантными. Затем листочки приклейте на дерево.</w:t>
      </w:r>
      <w:r w:rsidRPr="00D63D44">
        <w:rPr>
          <w:noProof/>
          <w:lang w:eastAsia="ru-RU"/>
        </w:rPr>
        <w:t xml:space="preserve"> </w:t>
      </w:r>
    </w:p>
    <w:p w:rsidR="001F522E" w:rsidRDefault="001F522E" w:rsidP="00D77EBC">
      <w:pPr>
        <w:spacing w:line="360" w:lineRule="auto"/>
        <w:rPr>
          <w:rFonts w:ascii="Times New Roman" w:hAnsi="Times New Roman" w:cs="Times New Roman"/>
        </w:rPr>
      </w:pPr>
      <w:r w:rsidRPr="00536062">
        <w:rPr>
          <w:noProof/>
          <w:lang w:eastAsia="ru-RU"/>
        </w:rPr>
        <w:pict>
          <v:shape id="_x0000_i1043" type="#_x0000_t75" style="width:503.25pt;height:377.25pt;visibility:visible">
            <v:imagedata r:id="rId23" o:title=""/>
          </v:shape>
        </w:pict>
      </w:r>
    </w:p>
    <w:p w:rsidR="001F522E" w:rsidRDefault="001F522E" w:rsidP="00D77EBC">
      <w:pPr>
        <w:spacing w:line="360" w:lineRule="auto"/>
        <w:rPr>
          <w:rFonts w:ascii="Times New Roman" w:hAnsi="Times New Roman" w:cs="Times New Roman"/>
        </w:rPr>
      </w:pPr>
    </w:p>
    <w:p w:rsidR="001F522E" w:rsidRDefault="001F522E" w:rsidP="00D77EB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Подведение итогов урока.</w:t>
      </w:r>
    </w:p>
    <w:p w:rsidR="001F522E" w:rsidRDefault="001F522E" w:rsidP="000A601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нового вы узнали сегодня на классном часе?</w:t>
      </w:r>
    </w:p>
    <w:p w:rsidR="001F522E" w:rsidRPr="000A601F" w:rsidRDefault="001F522E" w:rsidP="000A601F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(Ответы учащихся)</w:t>
      </w:r>
    </w:p>
    <w:p w:rsidR="001F522E" w:rsidRPr="000A601F" w:rsidRDefault="001F522E" w:rsidP="000A601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0A601F">
        <w:rPr>
          <w:rFonts w:ascii="Times New Roman" w:hAnsi="Times New Roman" w:cs="Times New Roman"/>
        </w:rPr>
        <w:t>Ребята, спасибо всем за активное участие. Я надеюсь, что наш классн</w:t>
      </w:r>
      <w:r>
        <w:rPr>
          <w:rFonts w:ascii="Times New Roman" w:hAnsi="Times New Roman" w:cs="Times New Roman"/>
        </w:rPr>
        <w:t>ый час помог вам понять, что только</w:t>
      </w:r>
      <w:r w:rsidRPr="000A601F">
        <w:rPr>
          <w:rFonts w:ascii="Times New Roman" w:hAnsi="Times New Roman" w:cs="Times New Roman"/>
        </w:rPr>
        <w:t xml:space="preserve"> доброта, дружба, уважение друг к другу, взаимопонимание, терпимость, соблюдение равноправия спасут мир.</w:t>
      </w:r>
    </w:p>
    <w:p w:rsidR="001F522E" w:rsidRDefault="001F522E" w:rsidP="000A601F">
      <w:pPr>
        <w:spacing w:line="360" w:lineRule="auto"/>
        <w:ind w:left="5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не сможем в одночасье сделать толерантным ни свое поведение, ни поведение других людей.  Однако важен самый маленький шаг в этом направлении. И пусть каждый из нас, пусть наш класс, наша школа, наш город и наша Россия всегда будут островами толерантности для всех жителей большой планеты Земля.</w:t>
      </w:r>
    </w:p>
    <w:p w:rsidR="001F522E" w:rsidRDefault="001F522E" w:rsidP="004064C5">
      <w:pPr>
        <w:spacing w:line="360" w:lineRule="auto"/>
        <w:jc w:val="center"/>
        <w:rPr>
          <w:rFonts w:ascii="Times New Roman" w:hAnsi="Times New Roman" w:cs="Times New Roman"/>
        </w:rPr>
      </w:pPr>
      <w:r w:rsidRPr="00D81566">
        <w:rPr>
          <w:rFonts w:ascii="Arial" w:hAnsi="Arial" w:cs="Arial"/>
          <w:noProof/>
          <w:color w:val="336600"/>
          <w:sz w:val="12"/>
          <w:szCs w:val="12"/>
          <w:lang w:eastAsia="ru-RU"/>
        </w:rPr>
        <w:pict>
          <v:shape id="Рисунок 55" o:spid="_x0000_i1044" type="#_x0000_t75" alt="Толерантность -. Дорога к миру. Совет Старшеклассников ГОУ школы № 591. Санкт-Петербург 2009 год." style="width:206.25pt;height:188.25pt;visibility:visible">
            <v:imagedata r:id="rId24" o:title=""/>
          </v:shape>
        </w:pict>
      </w:r>
    </w:p>
    <w:p w:rsidR="001F522E" w:rsidRDefault="001F522E" w:rsidP="005D0FD1">
      <w:pPr>
        <w:pStyle w:val="NormalWeb"/>
        <w:jc w:val="center"/>
      </w:pPr>
      <w:r w:rsidRPr="00536062">
        <w:rPr>
          <w:noProof/>
        </w:rPr>
        <w:pict>
          <v:shape id="_x0000_i1045" type="#_x0000_t75" style="width:503.25pt;height:345pt;visibility:visible">
            <v:imagedata r:id="rId5" o:title=""/>
          </v:shape>
        </w:pict>
      </w:r>
    </w:p>
    <w:p w:rsidR="001F522E" w:rsidRDefault="001F522E" w:rsidP="005D0FD1">
      <w:pPr>
        <w:pStyle w:val="NormalWeb"/>
        <w:jc w:val="center"/>
      </w:pPr>
    </w:p>
    <w:p w:rsidR="001F522E" w:rsidRDefault="001F522E" w:rsidP="00E16C19">
      <w:pPr>
        <w:pStyle w:val="NormalWeb"/>
        <w:jc w:val="center"/>
      </w:pPr>
    </w:p>
    <w:p w:rsidR="001F522E" w:rsidRDefault="001F522E" w:rsidP="00D77EBC">
      <w:pPr>
        <w:spacing w:line="360" w:lineRule="auto"/>
        <w:rPr>
          <w:rFonts w:ascii="Times New Roman" w:hAnsi="Times New Roman" w:cs="Times New Roman"/>
        </w:rPr>
      </w:pPr>
    </w:p>
    <w:p w:rsidR="001F522E" w:rsidRPr="00076F94" w:rsidRDefault="001F522E" w:rsidP="00076F94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F054EF" w:rsidRDefault="001F522E" w:rsidP="00F054EF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DC29C7" w:rsidRDefault="001F522E" w:rsidP="00DC29C7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2F733A" w:rsidRDefault="001F522E" w:rsidP="002F733A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FE56C0" w:rsidRDefault="001F522E" w:rsidP="00FE56C0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FE56C0" w:rsidRDefault="001F522E" w:rsidP="00FE56C0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1"/>
          <w:szCs w:val="11"/>
          <w:lang w:eastAsia="ru-RU"/>
        </w:rPr>
      </w:pPr>
    </w:p>
    <w:p w:rsidR="001F522E" w:rsidRPr="00FE56C0" w:rsidRDefault="001F522E" w:rsidP="00FE56C0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1"/>
          <w:szCs w:val="11"/>
          <w:lang w:eastAsia="ru-RU"/>
        </w:rPr>
      </w:pPr>
    </w:p>
    <w:p w:rsidR="001F522E" w:rsidRPr="00817441" w:rsidRDefault="001F522E" w:rsidP="00817441">
      <w:pPr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516D09" w:rsidRDefault="001F522E" w:rsidP="00516D09">
      <w:pPr>
        <w:spacing w:after="0" w:line="240" w:lineRule="auto"/>
        <w:jc w:val="center"/>
        <w:rPr>
          <w:rFonts w:ascii="Times New Roman" w:hAnsi="Times New Roman" w:cs="Times New Roman"/>
          <w:color w:val="DA1094"/>
          <w:sz w:val="24"/>
          <w:szCs w:val="24"/>
          <w:lang w:eastAsia="ru-RU"/>
        </w:rPr>
      </w:pPr>
    </w:p>
    <w:p w:rsidR="001F522E" w:rsidRPr="00FE56C0" w:rsidRDefault="001F522E" w:rsidP="00FE56C0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1"/>
          <w:szCs w:val="11"/>
          <w:lang w:eastAsia="ru-RU"/>
        </w:rPr>
      </w:pPr>
    </w:p>
    <w:p w:rsidR="001F522E" w:rsidRPr="004A7ED3" w:rsidRDefault="001F522E" w:rsidP="00D77EBC">
      <w:pPr>
        <w:spacing w:line="360" w:lineRule="auto"/>
        <w:rPr>
          <w:rFonts w:ascii="Times New Roman" w:hAnsi="Times New Roman" w:cs="Times New Roman"/>
        </w:rPr>
      </w:pPr>
    </w:p>
    <w:p w:rsidR="001F522E" w:rsidRDefault="001F522E" w:rsidP="00AC22A2">
      <w:pPr>
        <w:spacing w:line="360" w:lineRule="auto"/>
        <w:rPr>
          <w:rFonts w:ascii="Times New Roman" w:hAnsi="Times New Roman" w:cs="Times New Roman"/>
        </w:rPr>
      </w:pPr>
    </w:p>
    <w:p w:rsidR="001F522E" w:rsidRDefault="001F522E" w:rsidP="00AC22A2">
      <w:pPr>
        <w:spacing w:line="360" w:lineRule="auto"/>
        <w:rPr>
          <w:rFonts w:ascii="Times New Roman" w:hAnsi="Times New Roman" w:cs="Times New Roman"/>
        </w:rPr>
      </w:pPr>
    </w:p>
    <w:p w:rsidR="001F522E" w:rsidRDefault="001F522E" w:rsidP="00AC22A2">
      <w:pPr>
        <w:spacing w:line="360" w:lineRule="auto"/>
        <w:rPr>
          <w:rFonts w:ascii="Times New Roman" w:hAnsi="Times New Roman" w:cs="Times New Roman"/>
        </w:rPr>
      </w:pPr>
    </w:p>
    <w:p w:rsidR="001F522E" w:rsidRDefault="001F522E" w:rsidP="00AC22A2">
      <w:pPr>
        <w:spacing w:line="360" w:lineRule="auto"/>
        <w:rPr>
          <w:rFonts w:ascii="Times New Roman" w:hAnsi="Times New Roman" w:cs="Times New Roman"/>
        </w:rPr>
      </w:pPr>
    </w:p>
    <w:p w:rsidR="001F522E" w:rsidRPr="00AC22A2" w:rsidRDefault="001F522E" w:rsidP="00AC22A2">
      <w:pPr>
        <w:spacing w:line="360" w:lineRule="auto"/>
        <w:rPr>
          <w:rFonts w:ascii="Times New Roman" w:hAnsi="Times New Roman" w:cs="Times New Roman"/>
        </w:rPr>
      </w:pPr>
    </w:p>
    <w:sectPr w:rsidR="001F522E" w:rsidRPr="00AC22A2" w:rsidSect="00622E82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A2C"/>
    <w:multiLevelType w:val="hybridMultilevel"/>
    <w:tmpl w:val="9248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D7A1416"/>
    <w:multiLevelType w:val="hybridMultilevel"/>
    <w:tmpl w:val="6902D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728694D"/>
    <w:multiLevelType w:val="hybridMultilevel"/>
    <w:tmpl w:val="8ED4E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B7C4D48"/>
    <w:multiLevelType w:val="hybridMultilevel"/>
    <w:tmpl w:val="98266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5D5345B"/>
    <w:multiLevelType w:val="hybridMultilevel"/>
    <w:tmpl w:val="79C04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6200888"/>
    <w:multiLevelType w:val="hybridMultilevel"/>
    <w:tmpl w:val="DF1E06AC"/>
    <w:lvl w:ilvl="0" w:tplc="5F78F9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A64BEB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7EEFEC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2EE471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F747A3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A2E185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4866B6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9986D9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1A2BF5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7030C9E"/>
    <w:multiLevelType w:val="hybridMultilevel"/>
    <w:tmpl w:val="7E52A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3C210A3"/>
    <w:multiLevelType w:val="hybridMultilevel"/>
    <w:tmpl w:val="00C25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6A674D3"/>
    <w:multiLevelType w:val="hybridMultilevel"/>
    <w:tmpl w:val="1AF6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E1E5F8B"/>
    <w:multiLevelType w:val="hybridMultilevel"/>
    <w:tmpl w:val="60948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2BD32ED"/>
    <w:multiLevelType w:val="hybridMultilevel"/>
    <w:tmpl w:val="CFCEC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0385F9A"/>
    <w:multiLevelType w:val="hybridMultilevel"/>
    <w:tmpl w:val="BD44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4BE7C5B"/>
    <w:multiLevelType w:val="hybridMultilevel"/>
    <w:tmpl w:val="E094105E"/>
    <w:lvl w:ilvl="0" w:tplc="6A0A57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97E730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B3EB84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48C08D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55C9F2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5AE50A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D5AE94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CAACEF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BFCD39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5132C51"/>
    <w:multiLevelType w:val="hybridMultilevel"/>
    <w:tmpl w:val="CBC28486"/>
    <w:lvl w:ilvl="0" w:tplc="A01018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B54608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59457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D26E06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3A680A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F44CD8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95A809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E1E525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7644B1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4"/>
  </w:num>
  <w:num w:numId="6">
    <w:abstractNumId w:val="8"/>
  </w:num>
  <w:num w:numId="7">
    <w:abstractNumId w:val="13"/>
  </w:num>
  <w:num w:numId="8">
    <w:abstractNumId w:val="7"/>
  </w:num>
  <w:num w:numId="9">
    <w:abstractNumId w:val="10"/>
  </w:num>
  <w:num w:numId="10">
    <w:abstractNumId w:val="3"/>
  </w:num>
  <w:num w:numId="11">
    <w:abstractNumId w:val="2"/>
  </w:num>
  <w:num w:numId="12">
    <w:abstractNumId w:val="5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3B32"/>
    <w:rsid w:val="0000339C"/>
    <w:rsid w:val="00076F94"/>
    <w:rsid w:val="000A601F"/>
    <w:rsid w:val="000E5362"/>
    <w:rsid w:val="000E6CCF"/>
    <w:rsid w:val="000F0ABF"/>
    <w:rsid w:val="00105507"/>
    <w:rsid w:val="00117021"/>
    <w:rsid w:val="001743EB"/>
    <w:rsid w:val="00177BD4"/>
    <w:rsid w:val="00186E47"/>
    <w:rsid w:val="001A2B40"/>
    <w:rsid w:val="001A5E7C"/>
    <w:rsid w:val="001B4CE0"/>
    <w:rsid w:val="001C6A3C"/>
    <w:rsid w:val="001D2132"/>
    <w:rsid w:val="001F522E"/>
    <w:rsid w:val="00207B38"/>
    <w:rsid w:val="00221592"/>
    <w:rsid w:val="00281181"/>
    <w:rsid w:val="00290C7E"/>
    <w:rsid w:val="002A5374"/>
    <w:rsid w:val="002F733A"/>
    <w:rsid w:val="00307F4B"/>
    <w:rsid w:val="00333B32"/>
    <w:rsid w:val="00364D02"/>
    <w:rsid w:val="003B0B85"/>
    <w:rsid w:val="003C0BD1"/>
    <w:rsid w:val="003E4860"/>
    <w:rsid w:val="003F62C0"/>
    <w:rsid w:val="00403C96"/>
    <w:rsid w:val="004064C5"/>
    <w:rsid w:val="0040687B"/>
    <w:rsid w:val="00464B3B"/>
    <w:rsid w:val="004A7ED3"/>
    <w:rsid w:val="004B163A"/>
    <w:rsid w:val="004C1959"/>
    <w:rsid w:val="004C2B1B"/>
    <w:rsid w:val="004E3A13"/>
    <w:rsid w:val="005115F2"/>
    <w:rsid w:val="00516D09"/>
    <w:rsid w:val="00527EBB"/>
    <w:rsid w:val="00536062"/>
    <w:rsid w:val="00567B05"/>
    <w:rsid w:val="005A7F10"/>
    <w:rsid w:val="005D0FD1"/>
    <w:rsid w:val="005E6590"/>
    <w:rsid w:val="005F6A4E"/>
    <w:rsid w:val="00606A24"/>
    <w:rsid w:val="00622E82"/>
    <w:rsid w:val="00624405"/>
    <w:rsid w:val="006407B1"/>
    <w:rsid w:val="00641324"/>
    <w:rsid w:val="00645D43"/>
    <w:rsid w:val="00655D0E"/>
    <w:rsid w:val="006935E6"/>
    <w:rsid w:val="006A5D6E"/>
    <w:rsid w:val="006E5581"/>
    <w:rsid w:val="006E7EC1"/>
    <w:rsid w:val="006F5D3D"/>
    <w:rsid w:val="00722161"/>
    <w:rsid w:val="0072773A"/>
    <w:rsid w:val="00766B97"/>
    <w:rsid w:val="00782C76"/>
    <w:rsid w:val="007968BD"/>
    <w:rsid w:val="00796D3D"/>
    <w:rsid w:val="007C4FD6"/>
    <w:rsid w:val="007C77E5"/>
    <w:rsid w:val="007D7674"/>
    <w:rsid w:val="007F4511"/>
    <w:rsid w:val="00812136"/>
    <w:rsid w:val="00817441"/>
    <w:rsid w:val="00823C9D"/>
    <w:rsid w:val="0088401F"/>
    <w:rsid w:val="00891D3E"/>
    <w:rsid w:val="008A0100"/>
    <w:rsid w:val="008B7D61"/>
    <w:rsid w:val="008D1F23"/>
    <w:rsid w:val="008E57CF"/>
    <w:rsid w:val="00910918"/>
    <w:rsid w:val="00914EE0"/>
    <w:rsid w:val="009E5F1C"/>
    <w:rsid w:val="00A319BD"/>
    <w:rsid w:val="00A7197F"/>
    <w:rsid w:val="00A90878"/>
    <w:rsid w:val="00A95D7B"/>
    <w:rsid w:val="00AB2A85"/>
    <w:rsid w:val="00AB3540"/>
    <w:rsid w:val="00AB438E"/>
    <w:rsid w:val="00AC22A2"/>
    <w:rsid w:val="00B13EFE"/>
    <w:rsid w:val="00B82712"/>
    <w:rsid w:val="00B92184"/>
    <w:rsid w:val="00B929F7"/>
    <w:rsid w:val="00B9364D"/>
    <w:rsid w:val="00BB005F"/>
    <w:rsid w:val="00BB14E7"/>
    <w:rsid w:val="00BC5A6E"/>
    <w:rsid w:val="00BD134F"/>
    <w:rsid w:val="00C331AD"/>
    <w:rsid w:val="00C37B84"/>
    <w:rsid w:val="00C50550"/>
    <w:rsid w:val="00CA0372"/>
    <w:rsid w:val="00D01EC3"/>
    <w:rsid w:val="00D13146"/>
    <w:rsid w:val="00D63D44"/>
    <w:rsid w:val="00D77EBC"/>
    <w:rsid w:val="00D81566"/>
    <w:rsid w:val="00D915F5"/>
    <w:rsid w:val="00DB4C37"/>
    <w:rsid w:val="00DC29C7"/>
    <w:rsid w:val="00DF774B"/>
    <w:rsid w:val="00E13B45"/>
    <w:rsid w:val="00E16C19"/>
    <w:rsid w:val="00E46785"/>
    <w:rsid w:val="00ED0BE8"/>
    <w:rsid w:val="00F054EF"/>
    <w:rsid w:val="00F32BBF"/>
    <w:rsid w:val="00F35FF6"/>
    <w:rsid w:val="00F377E6"/>
    <w:rsid w:val="00F50FF3"/>
    <w:rsid w:val="00F652D7"/>
    <w:rsid w:val="00F95771"/>
    <w:rsid w:val="00FA7FDD"/>
    <w:rsid w:val="00FB6EAE"/>
    <w:rsid w:val="00FE10CC"/>
    <w:rsid w:val="00FE318D"/>
    <w:rsid w:val="00FE5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E7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33B32"/>
    <w:pPr>
      <w:ind w:left="720"/>
    </w:pPr>
  </w:style>
  <w:style w:type="paragraph" w:styleId="NormalWeb">
    <w:name w:val="Normal (Web)"/>
    <w:basedOn w:val="Normal"/>
    <w:uiPriority w:val="99"/>
    <w:semiHidden/>
    <w:rsid w:val="005D0FD1"/>
    <w:pPr>
      <w:spacing w:before="100" w:beforeAutospacing="1" w:after="100" w:afterAutospacing="1" w:line="240" w:lineRule="auto"/>
      <w:ind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D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0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2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490</TotalTime>
  <Pages>17</Pages>
  <Words>1849</Words>
  <Characters>10540</Characters>
  <Application>Microsoft Office Outlook</Application>
  <DocSecurity>0</DocSecurity>
  <Lines>0</Lines>
  <Paragraphs>0</Paragraphs>
  <ScaleCrop>false</ScaleCrop>
  <Company>СОШ2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школа</cp:lastModifiedBy>
  <cp:revision>101</cp:revision>
  <cp:lastPrinted>2012-04-23T11:09:00Z</cp:lastPrinted>
  <dcterms:created xsi:type="dcterms:W3CDTF">2012-04-05T05:31:00Z</dcterms:created>
  <dcterms:modified xsi:type="dcterms:W3CDTF">2014-02-13T13:36:00Z</dcterms:modified>
</cp:coreProperties>
</file>